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6F08" w:rsidRDefault="00496F08" w:rsidP="00E45AD6"/>
    <w:p w:rsidR="0045483D" w:rsidRDefault="0045483D" w:rsidP="00E45AD6"/>
    <w:p w:rsidR="0045483D" w:rsidRPr="00853763" w:rsidRDefault="005737B2" w:rsidP="00E45AD6">
      <w:pPr>
        <w:rPr>
          <w:rFonts w:ascii="Calibri" w:hAnsi="Calibri" w:cs="Calibri"/>
          <w:sz w:val="32"/>
        </w:rPr>
      </w:pPr>
      <w:r>
        <w:rPr>
          <w:rFonts w:ascii="Calibri" w:hAnsi="Calibri" w:cs="Calibri"/>
          <w:sz w:val="32"/>
        </w:rPr>
        <w:t>May 18</w:t>
      </w:r>
      <w:r w:rsidRPr="005737B2">
        <w:rPr>
          <w:rFonts w:ascii="Calibri" w:hAnsi="Calibri" w:cs="Calibri"/>
          <w:sz w:val="32"/>
          <w:vertAlign w:val="superscript"/>
        </w:rPr>
        <w:t>th</w:t>
      </w:r>
      <w:r>
        <w:rPr>
          <w:rFonts w:ascii="Calibri" w:hAnsi="Calibri" w:cs="Calibri"/>
          <w:sz w:val="32"/>
        </w:rPr>
        <w:t>, 2018</w:t>
      </w:r>
    </w:p>
    <w:p w:rsidR="0045483D" w:rsidRPr="00853763" w:rsidRDefault="0045483D" w:rsidP="00E45AD6">
      <w:pPr>
        <w:rPr>
          <w:rFonts w:ascii="Calibri" w:hAnsi="Calibri" w:cs="Calibri"/>
          <w:sz w:val="32"/>
        </w:rPr>
      </w:pPr>
    </w:p>
    <w:p w:rsidR="0045483D" w:rsidRPr="00853763" w:rsidRDefault="0045483D" w:rsidP="00E45AD6">
      <w:pPr>
        <w:rPr>
          <w:rFonts w:ascii="Calibri" w:hAnsi="Calibri" w:cs="Calibri"/>
          <w:color w:val="222222"/>
          <w:sz w:val="32"/>
          <w:szCs w:val="19"/>
          <w:shd w:val="clear" w:color="auto" w:fill="FFFFFF"/>
        </w:rPr>
      </w:pPr>
      <w:bookmarkStart w:id="0" w:name="m_8735669902315536063__MailEndCompose"/>
      <w:r w:rsidRPr="00853763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 xml:space="preserve">To the </w:t>
      </w:r>
      <w:r w:rsidR="005737B2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>Women of Influence</w:t>
      </w:r>
      <w:r w:rsidRPr="00853763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 xml:space="preserve"> </w:t>
      </w:r>
      <w:r w:rsidR="005737B2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>Awards</w:t>
      </w:r>
      <w:r w:rsidRPr="00853763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 xml:space="preserve"> Committee</w:t>
      </w:r>
      <w:bookmarkEnd w:id="0"/>
      <w:r w:rsidRPr="00853763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>:</w:t>
      </w:r>
    </w:p>
    <w:p w:rsidR="0045483D" w:rsidRPr="00853763" w:rsidRDefault="0045483D" w:rsidP="00E45AD6">
      <w:pPr>
        <w:rPr>
          <w:rFonts w:ascii="Calibri" w:hAnsi="Calibri" w:cs="Calibri"/>
          <w:color w:val="222222"/>
          <w:sz w:val="32"/>
          <w:szCs w:val="19"/>
          <w:shd w:val="clear" w:color="auto" w:fill="FFFFFF"/>
        </w:rPr>
      </w:pPr>
    </w:p>
    <w:p w:rsidR="0045483D" w:rsidRPr="00853763" w:rsidRDefault="00F90A23" w:rsidP="00E45AD6">
      <w:pPr>
        <w:rPr>
          <w:rFonts w:ascii="Calibri" w:hAnsi="Calibri" w:cs="Calibri"/>
          <w:color w:val="222222"/>
          <w:sz w:val="32"/>
          <w:szCs w:val="19"/>
          <w:shd w:val="clear" w:color="auto" w:fill="FFFFFF"/>
        </w:rPr>
      </w:pPr>
      <w:proofErr w:type="gramStart"/>
      <w:r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>It’s</w:t>
      </w:r>
      <w:proofErr w:type="gramEnd"/>
      <w:r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 xml:space="preserve"> my honor</w:t>
      </w:r>
      <w:r w:rsidR="0045483D" w:rsidRPr="00853763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 xml:space="preserve"> to endorse </w:t>
      </w:r>
      <w:r w:rsidR="005737B2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 xml:space="preserve">Mary </w:t>
      </w:r>
      <w:proofErr w:type="spellStart"/>
      <w:r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>Neubauer’s</w:t>
      </w:r>
      <w:proofErr w:type="spellEnd"/>
      <w:r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 xml:space="preserve"> </w:t>
      </w:r>
      <w:r w:rsidRPr="00853763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>nomination</w:t>
      </w:r>
      <w:r w:rsidR="0045483D" w:rsidRPr="00853763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 xml:space="preserve"> </w:t>
      </w:r>
      <w:r w:rsidR="005737B2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>to the Women of Influence class</w:t>
      </w:r>
      <w:r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 xml:space="preserve"> of 2018</w:t>
      </w:r>
      <w:r w:rsidR="005737B2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>.</w:t>
      </w:r>
    </w:p>
    <w:p w:rsidR="005737B2" w:rsidRDefault="005737B2" w:rsidP="00E45AD6">
      <w:pPr>
        <w:rPr>
          <w:rFonts w:ascii="Calibri" w:hAnsi="Calibri" w:cs="Calibri"/>
          <w:color w:val="222222"/>
          <w:sz w:val="32"/>
          <w:szCs w:val="19"/>
          <w:shd w:val="clear" w:color="auto" w:fill="FFFFFF"/>
        </w:rPr>
      </w:pPr>
    </w:p>
    <w:p w:rsidR="0045483D" w:rsidRDefault="001B1492" w:rsidP="00E45AD6">
      <w:pPr>
        <w:rPr>
          <w:rFonts w:ascii="Calibri" w:hAnsi="Calibri" w:cs="Calibri"/>
          <w:color w:val="222222"/>
          <w:sz w:val="32"/>
          <w:szCs w:val="19"/>
          <w:shd w:val="clear" w:color="auto" w:fill="FFFFFF"/>
        </w:rPr>
      </w:pPr>
      <w:r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>Many women have received</w:t>
      </w:r>
      <w:r w:rsidR="005737B2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 xml:space="preserve"> this </w:t>
      </w:r>
      <w:r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 xml:space="preserve">award based on </w:t>
      </w:r>
      <w:r w:rsidR="005737B2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>leadership, politics, business or public service</w:t>
      </w:r>
      <w:r w:rsidR="0045483D" w:rsidRPr="00853763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>.</w:t>
      </w:r>
      <w:r w:rsidR="005737B2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 xml:space="preserve">  Mary’s influence comes</w:t>
      </w:r>
      <w:r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 xml:space="preserve"> through her writing and social-</w:t>
      </w:r>
      <w:r w:rsidR="005737B2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>impact</w:t>
      </w:r>
      <w:r w:rsidR="00F90A23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 xml:space="preserve"> expertise</w:t>
      </w:r>
      <w:r w:rsidR="005737B2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 xml:space="preserve">.   </w:t>
      </w:r>
    </w:p>
    <w:p w:rsidR="005737B2" w:rsidRDefault="005737B2" w:rsidP="00E45AD6">
      <w:pPr>
        <w:rPr>
          <w:rFonts w:ascii="Calibri" w:hAnsi="Calibri" w:cs="Calibri"/>
          <w:color w:val="222222"/>
          <w:sz w:val="32"/>
          <w:szCs w:val="19"/>
          <w:shd w:val="clear" w:color="auto" w:fill="FFFFFF"/>
        </w:rPr>
      </w:pPr>
    </w:p>
    <w:p w:rsidR="00E71FBE" w:rsidRDefault="005737B2" w:rsidP="00E45AD6">
      <w:pPr>
        <w:rPr>
          <w:rFonts w:ascii="Calibri" w:hAnsi="Calibri" w:cs="Calibri"/>
          <w:color w:val="222222"/>
          <w:sz w:val="32"/>
          <w:szCs w:val="19"/>
          <w:shd w:val="clear" w:color="auto" w:fill="FFFFFF"/>
        </w:rPr>
      </w:pPr>
      <w:r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>Her most notabl</w:t>
      </w:r>
      <w:r w:rsidR="001B1492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>e accomplishment</w:t>
      </w:r>
      <w:r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 xml:space="preserve"> was </w:t>
      </w:r>
      <w:r w:rsidR="005B1A5B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>the</w:t>
      </w:r>
      <w:r w:rsidR="001B1492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 xml:space="preserve"> touching obituary she wrote upon her son’s death last year.  </w:t>
      </w:r>
      <w:r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>That article lit the passion and nerve of Iowans</w:t>
      </w:r>
      <w:r w:rsidR="001B1492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 xml:space="preserve"> and</w:t>
      </w:r>
      <w:r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 xml:space="preserve"> resulted in unanimous approval</w:t>
      </w:r>
      <w:r w:rsidR="001B1492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 xml:space="preserve"> of new mental health legislation</w:t>
      </w:r>
      <w:r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 xml:space="preserve"> from both legislative parties and the Go</w:t>
      </w:r>
      <w:r w:rsidR="001B1492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>vernor.   Her story will have a positive</w:t>
      </w:r>
      <w:r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 xml:space="preserve"> impact </w:t>
      </w:r>
      <w:r w:rsidR="001B1492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 xml:space="preserve">on </w:t>
      </w:r>
      <w:r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>mental health for years to come.</w:t>
      </w:r>
    </w:p>
    <w:p w:rsidR="005737B2" w:rsidRDefault="005737B2" w:rsidP="00E45AD6">
      <w:pPr>
        <w:rPr>
          <w:rFonts w:ascii="Calibri" w:hAnsi="Calibri" w:cs="Calibri"/>
          <w:color w:val="222222"/>
          <w:sz w:val="32"/>
          <w:szCs w:val="19"/>
          <w:shd w:val="clear" w:color="auto" w:fill="FFFFFF"/>
        </w:rPr>
      </w:pPr>
    </w:p>
    <w:p w:rsidR="005737B2" w:rsidRDefault="001B1492" w:rsidP="00E45AD6">
      <w:pPr>
        <w:rPr>
          <w:rFonts w:ascii="Calibri" w:hAnsi="Calibri" w:cs="Calibri"/>
          <w:color w:val="222222"/>
          <w:sz w:val="32"/>
          <w:szCs w:val="19"/>
          <w:shd w:val="clear" w:color="auto" w:fill="FFFFFF"/>
        </w:rPr>
      </w:pPr>
      <w:r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 xml:space="preserve">Mary’s </w:t>
      </w:r>
      <w:r w:rsidR="005737B2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>social-impact writing</w:t>
      </w:r>
      <w:r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 xml:space="preserve"> skills were honed during </w:t>
      </w:r>
      <w:r w:rsidR="005737B2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>an impressive career as an Associat</w:t>
      </w:r>
      <w:r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>ed Press reporter and then as an executive</w:t>
      </w:r>
      <w:r w:rsidR="005737B2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 xml:space="preserve"> at</w:t>
      </w:r>
      <w:r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 xml:space="preserve"> the Iowa Lottery. She insists on accuracy and integrity in her work. </w:t>
      </w:r>
      <w:proofErr w:type="gramStart"/>
      <w:r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>I’ve</w:t>
      </w:r>
      <w:proofErr w:type="gramEnd"/>
      <w:r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 xml:space="preserve"> been impressed with </w:t>
      </w:r>
      <w:r w:rsidR="00F90A23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>request</w:t>
      </w:r>
      <w:r w:rsidR="005B1A5B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>s</w:t>
      </w:r>
      <w:r w:rsidR="00F90A23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 xml:space="preserve"> for her </w:t>
      </w:r>
      <w:r w:rsidR="005B1A5B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 xml:space="preserve">leadership </w:t>
      </w:r>
      <w:r w:rsidR="00F90A23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>expertise from organizations nationwide, in addit</w:t>
      </w:r>
      <w:r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>ion to a</w:t>
      </w:r>
      <w:r w:rsidR="00F90A23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 xml:space="preserve"> recent Global Gaming Compliance award </w:t>
      </w:r>
      <w:r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 xml:space="preserve">received </w:t>
      </w:r>
      <w:bookmarkStart w:id="1" w:name="_GoBack"/>
      <w:bookmarkEnd w:id="1"/>
      <w:r w:rsidR="00F90A23"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>for her work in helping solve the largest U.S. lottery fraud in history.</w:t>
      </w:r>
    </w:p>
    <w:p w:rsidR="00F90A23" w:rsidRDefault="00F90A23" w:rsidP="00E45AD6">
      <w:pPr>
        <w:rPr>
          <w:rFonts w:ascii="Calibri" w:hAnsi="Calibri" w:cs="Calibri"/>
          <w:color w:val="222222"/>
          <w:sz w:val="32"/>
          <w:szCs w:val="19"/>
          <w:shd w:val="clear" w:color="auto" w:fill="FFFFFF"/>
        </w:rPr>
      </w:pPr>
    </w:p>
    <w:p w:rsidR="00E71FBE" w:rsidRPr="00F90A23" w:rsidRDefault="00F90A23" w:rsidP="00E45AD6">
      <w:pPr>
        <w:rPr>
          <w:rFonts w:ascii="Calibri" w:hAnsi="Calibri" w:cs="Calibri"/>
          <w:color w:val="222222"/>
          <w:sz w:val="32"/>
          <w:szCs w:val="19"/>
          <w:shd w:val="clear" w:color="auto" w:fill="FFFFFF"/>
        </w:rPr>
      </w:pPr>
      <w:r>
        <w:rPr>
          <w:rFonts w:ascii="Calibri" w:hAnsi="Calibri" w:cs="Calibri"/>
          <w:color w:val="222222"/>
          <w:sz w:val="32"/>
          <w:szCs w:val="19"/>
          <w:shd w:val="clear" w:color="auto" w:fill="FFFFFF"/>
        </w:rPr>
        <w:t xml:space="preserve">Thanks for your consideration of Mary Neubauer for this honor.   </w:t>
      </w:r>
    </w:p>
    <w:p w:rsidR="00496F08" w:rsidRDefault="00E71FBE" w:rsidP="00E45AD6">
      <w:r>
        <w:rPr>
          <w:noProof/>
        </w:rPr>
        <w:drawing>
          <wp:inline distT="0" distB="0" distL="0" distR="0">
            <wp:extent cx="1803400" cy="695977"/>
            <wp:effectExtent l="0" t="0" r="6350" b="889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erry Rich sig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57277" cy="716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53763" w:rsidRDefault="00853763" w:rsidP="00E45AD6">
      <w:r>
        <w:rPr>
          <w:rFonts w:ascii="Calibri" w:hAnsi="Calibri" w:cs="Calibri"/>
          <w:color w:val="222222"/>
          <w:sz w:val="32"/>
          <w:szCs w:val="19"/>
          <w:shd w:val="clear" w:color="auto" w:fill="FFFFFF"/>
        </w:rPr>
        <w:lastRenderedPageBreak/>
        <w:t>President and CEO</w:t>
      </w:r>
    </w:p>
    <w:sectPr w:rsidR="00853763" w:rsidSect="0021399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code="1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57DD" w:rsidRDefault="00F557DD">
      <w:r>
        <w:separator/>
      </w:r>
    </w:p>
  </w:endnote>
  <w:endnote w:type="continuationSeparator" w:id="0">
    <w:p w:rsidR="00F557DD" w:rsidRDefault="00F557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68B5" w:rsidRDefault="00D168B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68B5" w:rsidRDefault="00D168B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68B5" w:rsidRDefault="00D168B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57DD" w:rsidRDefault="00F557DD">
      <w:r>
        <w:separator/>
      </w:r>
    </w:p>
  </w:footnote>
  <w:footnote w:type="continuationSeparator" w:id="0">
    <w:p w:rsidR="00F557DD" w:rsidRDefault="00F557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68B5" w:rsidRDefault="00D168B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383D" w:rsidRDefault="00AF383D" w:rsidP="00481AE5">
    <w:pPr>
      <w:pStyle w:val="Header"/>
      <w:tabs>
        <w:tab w:val="clear" w:pos="8640"/>
        <w:tab w:val="right" w:pos="9360"/>
      </w:tabs>
      <w:ind w:left="-1530" w:right="-90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11B3" w:rsidRDefault="009011B3" w:rsidP="00CC3D94">
    <w:pPr>
      <w:pStyle w:val="Header"/>
      <w:ind w:left="-1170"/>
      <w:rPr>
        <w:noProof/>
      </w:rPr>
    </w:pPr>
  </w:p>
  <w:p w:rsidR="00AF383D" w:rsidRDefault="00E45AD6" w:rsidP="00AC25B6">
    <w:pPr>
      <w:pStyle w:val="Header"/>
      <w:ind w:left="-907"/>
    </w:pPr>
    <w:r>
      <w:rPr>
        <w:noProof/>
      </w:rPr>
      <w:ptab w:relativeTo="indent" w:alignment="center" w:leader="none"/>
    </w:r>
    <w:r w:rsidR="00022F1A">
      <w:rPr>
        <w:noProof/>
      </w:rPr>
      <w:drawing>
        <wp:inline distT="0" distB="0" distL="0" distR="0" wp14:anchorId="06EC5522" wp14:editId="338AA7F5">
          <wp:extent cx="5978638" cy="861032"/>
          <wp:effectExtent l="0" t="0" r="3175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C:\data\CURRENT JOBS\Diane\forms\New letterhead etc\Letterhead_Update_111414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183514" cy="89053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22ED"/>
    <w:rsid w:val="00000D98"/>
    <w:rsid w:val="0000158A"/>
    <w:rsid w:val="0000669A"/>
    <w:rsid w:val="000128D5"/>
    <w:rsid w:val="00012A1E"/>
    <w:rsid w:val="0001599D"/>
    <w:rsid w:val="0001614D"/>
    <w:rsid w:val="00022F1A"/>
    <w:rsid w:val="00024A5A"/>
    <w:rsid w:val="00026847"/>
    <w:rsid w:val="00027C36"/>
    <w:rsid w:val="00033B21"/>
    <w:rsid w:val="00033E41"/>
    <w:rsid w:val="000351CC"/>
    <w:rsid w:val="00035A60"/>
    <w:rsid w:val="00037B85"/>
    <w:rsid w:val="0004206D"/>
    <w:rsid w:val="00050D75"/>
    <w:rsid w:val="0005139C"/>
    <w:rsid w:val="000515A6"/>
    <w:rsid w:val="00051AF8"/>
    <w:rsid w:val="00051FA9"/>
    <w:rsid w:val="00052FD2"/>
    <w:rsid w:val="00055627"/>
    <w:rsid w:val="000562F6"/>
    <w:rsid w:val="000572FB"/>
    <w:rsid w:val="000573A4"/>
    <w:rsid w:val="00061008"/>
    <w:rsid w:val="00062D76"/>
    <w:rsid w:val="00064021"/>
    <w:rsid w:val="0006455C"/>
    <w:rsid w:val="00064DA3"/>
    <w:rsid w:val="00067E17"/>
    <w:rsid w:val="0007014D"/>
    <w:rsid w:val="00071588"/>
    <w:rsid w:val="00075FDE"/>
    <w:rsid w:val="00076972"/>
    <w:rsid w:val="00077226"/>
    <w:rsid w:val="00080B26"/>
    <w:rsid w:val="00080D46"/>
    <w:rsid w:val="000819B0"/>
    <w:rsid w:val="00084CED"/>
    <w:rsid w:val="00086CD3"/>
    <w:rsid w:val="00091A18"/>
    <w:rsid w:val="0009322A"/>
    <w:rsid w:val="00094C92"/>
    <w:rsid w:val="00095D1A"/>
    <w:rsid w:val="00097010"/>
    <w:rsid w:val="000A7DD4"/>
    <w:rsid w:val="000B1191"/>
    <w:rsid w:val="000B2EBB"/>
    <w:rsid w:val="000B3936"/>
    <w:rsid w:val="000B5CE2"/>
    <w:rsid w:val="000C219E"/>
    <w:rsid w:val="000C249B"/>
    <w:rsid w:val="000C2C5F"/>
    <w:rsid w:val="000C2E0B"/>
    <w:rsid w:val="000C308A"/>
    <w:rsid w:val="000D1340"/>
    <w:rsid w:val="000D251B"/>
    <w:rsid w:val="000D4147"/>
    <w:rsid w:val="000D4F49"/>
    <w:rsid w:val="000E208F"/>
    <w:rsid w:val="000E24EE"/>
    <w:rsid w:val="000E45A9"/>
    <w:rsid w:val="000E706E"/>
    <w:rsid w:val="000E739F"/>
    <w:rsid w:val="000E75AF"/>
    <w:rsid w:val="000F34A4"/>
    <w:rsid w:val="000F5AE8"/>
    <w:rsid w:val="000F6BE1"/>
    <w:rsid w:val="00101685"/>
    <w:rsid w:val="00101BD7"/>
    <w:rsid w:val="00101D95"/>
    <w:rsid w:val="00101F52"/>
    <w:rsid w:val="00103265"/>
    <w:rsid w:val="00104C6D"/>
    <w:rsid w:val="001054B6"/>
    <w:rsid w:val="001069EE"/>
    <w:rsid w:val="00107881"/>
    <w:rsid w:val="001079E0"/>
    <w:rsid w:val="00110E11"/>
    <w:rsid w:val="00112293"/>
    <w:rsid w:val="00120A47"/>
    <w:rsid w:val="001251DB"/>
    <w:rsid w:val="00126DC3"/>
    <w:rsid w:val="00137202"/>
    <w:rsid w:val="00137204"/>
    <w:rsid w:val="00143847"/>
    <w:rsid w:val="001442A1"/>
    <w:rsid w:val="0014431E"/>
    <w:rsid w:val="00145D36"/>
    <w:rsid w:val="00146834"/>
    <w:rsid w:val="00146B9F"/>
    <w:rsid w:val="0015066B"/>
    <w:rsid w:val="001558DA"/>
    <w:rsid w:val="00155902"/>
    <w:rsid w:val="00162112"/>
    <w:rsid w:val="0016311D"/>
    <w:rsid w:val="00164E71"/>
    <w:rsid w:val="001653AB"/>
    <w:rsid w:val="00165D59"/>
    <w:rsid w:val="001710C8"/>
    <w:rsid w:val="00171784"/>
    <w:rsid w:val="001718D5"/>
    <w:rsid w:val="00176194"/>
    <w:rsid w:val="00180FE2"/>
    <w:rsid w:val="001846B4"/>
    <w:rsid w:val="001861BD"/>
    <w:rsid w:val="0019517E"/>
    <w:rsid w:val="0019684D"/>
    <w:rsid w:val="001A24DA"/>
    <w:rsid w:val="001A3F34"/>
    <w:rsid w:val="001A5D59"/>
    <w:rsid w:val="001B0FA7"/>
    <w:rsid w:val="001B1492"/>
    <w:rsid w:val="001B27EF"/>
    <w:rsid w:val="001B28A9"/>
    <w:rsid w:val="001B6162"/>
    <w:rsid w:val="001B661D"/>
    <w:rsid w:val="001B7C67"/>
    <w:rsid w:val="001C1103"/>
    <w:rsid w:val="001C2AA0"/>
    <w:rsid w:val="001C38F2"/>
    <w:rsid w:val="001D3C43"/>
    <w:rsid w:val="001D43D8"/>
    <w:rsid w:val="001D5FC2"/>
    <w:rsid w:val="001E41A4"/>
    <w:rsid w:val="001F6D0E"/>
    <w:rsid w:val="001F7E04"/>
    <w:rsid w:val="00204BF2"/>
    <w:rsid w:val="00206D02"/>
    <w:rsid w:val="0020748C"/>
    <w:rsid w:val="002110BB"/>
    <w:rsid w:val="00213991"/>
    <w:rsid w:val="00214358"/>
    <w:rsid w:val="0021453A"/>
    <w:rsid w:val="0021507C"/>
    <w:rsid w:val="00215567"/>
    <w:rsid w:val="002156BB"/>
    <w:rsid w:val="00216EA2"/>
    <w:rsid w:val="00217407"/>
    <w:rsid w:val="0021765E"/>
    <w:rsid w:val="002225F3"/>
    <w:rsid w:val="00231F2C"/>
    <w:rsid w:val="00232B21"/>
    <w:rsid w:val="00233730"/>
    <w:rsid w:val="002363E1"/>
    <w:rsid w:val="00236A70"/>
    <w:rsid w:val="00240336"/>
    <w:rsid w:val="00240B7C"/>
    <w:rsid w:val="0024246D"/>
    <w:rsid w:val="00251258"/>
    <w:rsid w:val="00252710"/>
    <w:rsid w:val="0026134A"/>
    <w:rsid w:val="00262387"/>
    <w:rsid w:val="00266204"/>
    <w:rsid w:val="00272B03"/>
    <w:rsid w:val="0027541B"/>
    <w:rsid w:val="002828FB"/>
    <w:rsid w:val="00285C6E"/>
    <w:rsid w:val="00286187"/>
    <w:rsid w:val="00286A87"/>
    <w:rsid w:val="0029155D"/>
    <w:rsid w:val="002955B8"/>
    <w:rsid w:val="00295EFE"/>
    <w:rsid w:val="0029733F"/>
    <w:rsid w:val="002977CF"/>
    <w:rsid w:val="002A14EE"/>
    <w:rsid w:val="002A6176"/>
    <w:rsid w:val="002B30EE"/>
    <w:rsid w:val="002B3702"/>
    <w:rsid w:val="002B3BBA"/>
    <w:rsid w:val="002B49F4"/>
    <w:rsid w:val="002B4BA0"/>
    <w:rsid w:val="002B5451"/>
    <w:rsid w:val="002B6704"/>
    <w:rsid w:val="002C0EBD"/>
    <w:rsid w:val="002C1E02"/>
    <w:rsid w:val="002C3356"/>
    <w:rsid w:val="002C77D4"/>
    <w:rsid w:val="002D1321"/>
    <w:rsid w:val="002D1ED8"/>
    <w:rsid w:val="002D3DCA"/>
    <w:rsid w:val="002D4E32"/>
    <w:rsid w:val="002D5935"/>
    <w:rsid w:val="002E0BAA"/>
    <w:rsid w:val="002E26A2"/>
    <w:rsid w:val="002E2C36"/>
    <w:rsid w:val="002E323A"/>
    <w:rsid w:val="002E73BC"/>
    <w:rsid w:val="002F135C"/>
    <w:rsid w:val="002F21ED"/>
    <w:rsid w:val="002F299E"/>
    <w:rsid w:val="002F3E67"/>
    <w:rsid w:val="002F61B0"/>
    <w:rsid w:val="00300045"/>
    <w:rsid w:val="003020B8"/>
    <w:rsid w:val="003055B1"/>
    <w:rsid w:val="00307769"/>
    <w:rsid w:val="003174A9"/>
    <w:rsid w:val="00321123"/>
    <w:rsid w:val="003230EF"/>
    <w:rsid w:val="0032500F"/>
    <w:rsid w:val="00327008"/>
    <w:rsid w:val="0032719D"/>
    <w:rsid w:val="00330136"/>
    <w:rsid w:val="003309F4"/>
    <w:rsid w:val="00331943"/>
    <w:rsid w:val="00331EF8"/>
    <w:rsid w:val="00332B92"/>
    <w:rsid w:val="003348B3"/>
    <w:rsid w:val="00335029"/>
    <w:rsid w:val="003365FA"/>
    <w:rsid w:val="00336964"/>
    <w:rsid w:val="00337773"/>
    <w:rsid w:val="00340E34"/>
    <w:rsid w:val="003411B1"/>
    <w:rsid w:val="00341A82"/>
    <w:rsid w:val="0034206E"/>
    <w:rsid w:val="00342FFB"/>
    <w:rsid w:val="0034320C"/>
    <w:rsid w:val="00345BC1"/>
    <w:rsid w:val="00346074"/>
    <w:rsid w:val="00346985"/>
    <w:rsid w:val="00350A5B"/>
    <w:rsid w:val="00350E40"/>
    <w:rsid w:val="0035674C"/>
    <w:rsid w:val="003603DC"/>
    <w:rsid w:val="00361412"/>
    <w:rsid w:val="003620AD"/>
    <w:rsid w:val="00363C57"/>
    <w:rsid w:val="0037153D"/>
    <w:rsid w:val="00372E50"/>
    <w:rsid w:val="00376A22"/>
    <w:rsid w:val="00376D28"/>
    <w:rsid w:val="00377314"/>
    <w:rsid w:val="00380CE5"/>
    <w:rsid w:val="0038154B"/>
    <w:rsid w:val="00382E7C"/>
    <w:rsid w:val="003866A3"/>
    <w:rsid w:val="003876DF"/>
    <w:rsid w:val="0039030D"/>
    <w:rsid w:val="00391CE1"/>
    <w:rsid w:val="00397B3C"/>
    <w:rsid w:val="00397E1F"/>
    <w:rsid w:val="003A0100"/>
    <w:rsid w:val="003A0128"/>
    <w:rsid w:val="003A1BB5"/>
    <w:rsid w:val="003A251A"/>
    <w:rsid w:val="003A25A0"/>
    <w:rsid w:val="003A4B3B"/>
    <w:rsid w:val="003A4F13"/>
    <w:rsid w:val="003B0215"/>
    <w:rsid w:val="003B0565"/>
    <w:rsid w:val="003B21F0"/>
    <w:rsid w:val="003B27CC"/>
    <w:rsid w:val="003C01CC"/>
    <w:rsid w:val="003C1B69"/>
    <w:rsid w:val="003C21FA"/>
    <w:rsid w:val="003C4981"/>
    <w:rsid w:val="003C6775"/>
    <w:rsid w:val="003D11F0"/>
    <w:rsid w:val="003D5C17"/>
    <w:rsid w:val="003D7758"/>
    <w:rsid w:val="003E1D40"/>
    <w:rsid w:val="003E260D"/>
    <w:rsid w:val="003E28D6"/>
    <w:rsid w:val="003E40FB"/>
    <w:rsid w:val="003E7614"/>
    <w:rsid w:val="003F0C88"/>
    <w:rsid w:val="003F118E"/>
    <w:rsid w:val="003F7711"/>
    <w:rsid w:val="00400C56"/>
    <w:rsid w:val="00401388"/>
    <w:rsid w:val="00401619"/>
    <w:rsid w:val="00402D30"/>
    <w:rsid w:val="00402EB3"/>
    <w:rsid w:val="00403184"/>
    <w:rsid w:val="0040374B"/>
    <w:rsid w:val="00404445"/>
    <w:rsid w:val="004044C3"/>
    <w:rsid w:val="00420BE5"/>
    <w:rsid w:val="00423615"/>
    <w:rsid w:val="00423849"/>
    <w:rsid w:val="0042426B"/>
    <w:rsid w:val="00425CA5"/>
    <w:rsid w:val="00426A23"/>
    <w:rsid w:val="00426BDF"/>
    <w:rsid w:val="00434F71"/>
    <w:rsid w:val="004377FC"/>
    <w:rsid w:val="004400A0"/>
    <w:rsid w:val="00440C44"/>
    <w:rsid w:val="00444C56"/>
    <w:rsid w:val="00447EA9"/>
    <w:rsid w:val="0045483D"/>
    <w:rsid w:val="00454EF2"/>
    <w:rsid w:val="00455AB5"/>
    <w:rsid w:val="0045637D"/>
    <w:rsid w:val="00456673"/>
    <w:rsid w:val="004600FC"/>
    <w:rsid w:val="00461202"/>
    <w:rsid w:val="00461959"/>
    <w:rsid w:val="004625DD"/>
    <w:rsid w:val="004631BF"/>
    <w:rsid w:val="00464A4D"/>
    <w:rsid w:val="00466ABF"/>
    <w:rsid w:val="00473A39"/>
    <w:rsid w:val="00474C74"/>
    <w:rsid w:val="004811A6"/>
    <w:rsid w:val="00481AE5"/>
    <w:rsid w:val="00483CB7"/>
    <w:rsid w:val="00483E0E"/>
    <w:rsid w:val="00486995"/>
    <w:rsid w:val="004871F2"/>
    <w:rsid w:val="00496F08"/>
    <w:rsid w:val="00496F61"/>
    <w:rsid w:val="004A22ED"/>
    <w:rsid w:val="004A4E99"/>
    <w:rsid w:val="004A5B80"/>
    <w:rsid w:val="004B34A3"/>
    <w:rsid w:val="004B3C7C"/>
    <w:rsid w:val="004B50EE"/>
    <w:rsid w:val="004C06C5"/>
    <w:rsid w:val="004C11BC"/>
    <w:rsid w:val="004C3116"/>
    <w:rsid w:val="004C5B2D"/>
    <w:rsid w:val="004C71DA"/>
    <w:rsid w:val="004D02BE"/>
    <w:rsid w:val="004D136E"/>
    <w:rsid w:val="004D1B00"/>
    <w:rsid w:val="004D1E66"/>
    <w:rsid w:val="004D4784"/>
    <w:rsid w:val="004D794A"/>
    <w:rsid w:val="004E218D"/>
    <w:rsid w:val="004E2A5B"/>
    <w:rsid w:val="004E48B0"/>
    <w:rsid w:val="004F0101"/>
    <w:rsid w:val="004F5654"/>
    <w:rsid w:val="004F56F2"/>
    <w:rsid w:val="004F664B"/>
    <w:rsid w:val="00501186"/>
    <w:rsid w:val="005038BC"/>
    <w:rsid w:val="00505DB6"/>
    <w:rsid w:val="00505E05"/>
    <w:rsid w:val="00506B2B"/>
    <w:rsid w:val="005073A3"/>
    <w:rsid w:val="005160CB"/>
    <w:rsid w:val="00517061"/>
    <w:rsid w:val="00523600"/>
    <w:rsid w:val="00524B9D"/>
    <w:rsid w:val="00530033"/>
    <w:rsid w:val="005347E6"/>
    <w:rsid w:val="00534841"/>
    <w:rsid w:val="00535E50"/>
    <w:rsid w:val="0054125D"/>
    <w:rsid w:val="00542883"/>
    <w:rsid w:val="005439C6"/>
    <w:rsid w:val="00546EE3"/>
    <w:rsid w:val="005471A8"/>
    <w:rsid w:val="00547C6F"/>
    <w:rsid w:val="00551661"/>
    <w:rsid w:val="00551774"/>
    <w:rsid w:val="00555712"/>
    <w:rsid w:val="00560D95"/>
    <w:rsid w:val="0056287F"/>
    <w:rsid w:val="005659CA"/>
    <w:rsid w:val="00571641"/>
    <w:rsid w:val="0057328E"/>
    <w:rsid w:val="005737B2"/>
    <w:rsid w:val="00576066"/>
    <w:rsid w:val="00576112"/>
    <w:rsid w:val="00576414"/>
    <w:rsid w:val="00576742"/>
    <w:rsid w:val="0057708D"/>
    <w:rsid w:val="0057727D"/>
    <w:rsid w:val="00580EB7"/>
    <w:rsid w:val="00584247"/>
    <w:rsid w:val="005849F1"/>
    <w:rsid w:val="00586C7A"/>
    <w:rsid w:val="005870A7"/>
    <w:rsid w:val="00594C77"/>
    <w:rsid w:val="00596946"/>
    <w:rsid w:val="005A0C95"/>
    <w:rsid w:val="005A194F"/>
    <w:rsid w:val="005B1A5B"/>
    <w:rsid w:val="005B5AA1"/>
    <w:rsid w:val="005C0A54"/>
    <w:rsid w:val="005C48EF"/>
    <w:rsid w:val="005C7072"/>
    <w:rsid w:val="005D1235"/>
    <w:rsid w:val="005D404A"/>
    <w:rsid w:val="005D485F"/>
    <w:rsid w:val="005D5F2A"/>
    <w:rsid w:val="005E029B"/>
    <w:rsid w:val="005E1499"/>
    <w:rsid w:val="005E15D8"/>
    <w:rsid w:val="005E6369"/>
    <w:rsid w:val="005E663D"/>
    <w:rsid w:val="005E6DC6"/>
    <w:rsid w:val="005F2305"/>
    <w:rsid w:val="005F78AD"/>
    <w:rsid w:val="005F7BC1"/>
    <w:rsid w:val="00600296"/>
    <w:rsid w:val="00600E2C"/>
    <w:rsid w:val="0060264F"/>
    <w:rsid w:val="00604A43"/>
    <w:rsid w:val="00604E8F"/>
    <w:rsid w:val="00610F0E"/>
    <w:rsid w:val="006127B7"/>
    <w:rsid w:val="00613172"/>
    <w:rsid w:val="00617EE6"/>
    <w:rsid w:val="006201B8"/>
    <w:rsid w:val="0062575B"/>
    <w:rsid w:val="00625870"/>
    <w:rsid w:val="006317BD"/>
    <w:rsid w:val="00634F02"/>
    <w:rsid w:val="006370C0"/>
    <w:rsid w:val="006376EA"/>
    <w:rsid w:val="00640B7D"/>
    <w:rsid w:val="00641955"/>
    <w:rsid w:val="006438B7"/>
    <w:rsid w:val="00643914"/>
    <w:rsid w:val="00643A3F"/>
    <w:rsid w:val="00652609"/>
    <w:rsid w:val="006534C5"/>
    <w:rsid w:val="00654DE2"/>
    <w:rsid w:val="0065709B"/>
    <w:rsid w:val="0066259D"/>
    <w:rsid w:val="006628C5"/>
    <w:rsid w:val="006629FF"/>
    <w:rsid w:val="00663DC7"/>
    <w:rsid w:val="00664466"/>
    <w:rsid w:val="00664880"/>
    <w:rsid w:val="0067019E"/>
    <w:rsid w:val="0067299D"/>
    <w:rsid w:val="00680285"/>
    <w:rsid w:val="00680633"/>
    <w:rsid w:val="00680D94"/>
    <w:rsid w:val="00682225"/>
    <w:rsid w:val="00682332"/>
    <w:rsid w:val="00682421"/>
    <w:rsid w:val="00685782"/>
    <w:rsid w:val="00691C8D"/>
    <w:rsid w:val="0069226C"/>
    <w:rsid w:val="006939EC"/>
    <w:rsid w:val="0069497B"/>
    <w:rsid w:val="00696DFC"/>
    <w:rsid w:val="006971E9"/>
    <w:rsid w:val="006A2B39"/>
    <w:rsid w:val="006A2D22"/>
    <w:rsid w:val="006A3998"/>
    <w:rsid w:val="006A4650"/>
    <w:rsid w:val="006A7778"/>
    <w:rsid w:val="006B03CF"/>
    <w:rsid w:val="006B0471"/>
    <w:rsid w:val="006B05A1"/>
    <w:rsid w:val="006B0E6E"/>
    <w:rsid w:val="006B1CC6"/>
    <w:rsid w:val="006B2113"/>
    <w:rsid w:val="006B5333"/>
    <w:rsid w:val="006B59A7"/>
    <w:rsid w:val="006B7F69"/>
    <w:rsid w:val="006C4F19"/>
    <w:rsid w:val="006C6660"/>
    <w:rsid w:val="006C6B21"/>
    <w:rsid w:val="006D1870"/>
    <w:rsid w:val="006D3395"/>
    <w:rsid w:val="006D4DBD"/>
    <w:rsid w:val="006D6624"/>
    <w:rsid w:val="006D6B1D"/>
    <w:rsid w:val="006E1938"/>
    <w:rsid w:val="006F4BAE"/>
    <w:rsid w:val="006F55B5"/>
    <w:rsid w:val="006F615C"/>
    <w:rsid w:val="006F77EE"/>
    <w:rsid w:val="006F78D8"/>
    <w:rsid w:val="007025ED"/>
    <w:rsid w:val="00703F66"/>
    <w:rsid w:val="007045AE"/>
    <w:rsid w:val="0070488E"/>
    <w:rsid w:val="00704DB2"/>
    <w:rsid w:val="00710170"/>
    <w:rsid w:val="00710C47"/>
    <w:rsid w:val="00711D97"/>
    <w:rsid w:val="00713949"/>
    <w:rsid w:val="00720072"/>
    <w:rsid w:val="00725147"/>
    <w:rsid w:val="00726914"/>
    <w:rsid w:val="00730FB7"/>
    <w:rsid w:val="00732003"/>
    <w:rsid w:val="007341BC"/>
    <w:rsid w:val="00734227"/>
    <w:rsid w:val="0073574B"/>
    <w:rsid w:val="00737A1B"/>
    <w:rsid w:val="00741DC5"/>
    <w:rsid w:val="0075144F"/>
    <w:rsid w:val="007525DF"/>
    <w:rsid w:val="0075262E"/>
    <w:rsid w:val="00754097"/>
    <w:rsid w:val="00754557"/>
    <w:rsid w:val="007552F1"/>
    <w:rsid w:val="00755E12"/>
    <w:rsid w:val="0075702B"/>
    <w:rsid w:val="007629E7"/>
    <w:rsid w:val="00763965"/>
    <w:rsid w:val="00764591"/>
    <w:rsid w:val="00764848"/>
    <w:rsid w:val="00766543"/>
    <w:rsid w:val="007669A5"/>
    <w:rsid w:val="00766BA4"/>
    <w:rsid w:val="00766FCA"/>
    <w:rsid w:val="007719E2"/>
    <w:rsid w:val="0077469A"/>
    <w:rsid w:val="00776B8D"/>
    <w:rsid w:val="0078086E"/>
    <w:rsid w:val="007836B6"/>
    <w:rsid w:val="00783C0E"/>
    <w:rsid w:val="00786037"/>
    <w:rsid w:val="00786B51"/>
    <w:rsid w:val="00786D36"/>
    <w:rsid w:val="007945A0"/>
    <w:rsid w:val="00797F54"/>
    <w:rsid w:val="007A068D"/>
    <w:rsid w:val="007A0746"/>
    <w:rsid w:val="007A5F35"/>
    <w:rsid w:val="007A666E"/>
    <w:rsid w:val="007B112B"/>
    <w:rsid w:val="007B120B"/>
    <w:rsid w:val="007B49A6"/>
    <w:rsid w:val="007B5407"/>
    <w:rsid w:val="007C0D64"/>
    <w:rsid w:val="007C55B6"/>
    <w:rsid w:val="007C748E"/>
    <w:rsid w:val="007D10F6"/>
    <w:rsid w:val="007D4DA3"/>
    <w:rsid w:val="007D4FCE"/>
    <w:rsid w:val="007E329D"/>
    <w:rsid w:val="007E43CE"/>
    <w:rsid w:val="007F1D10"/>
    <w:rsid w:val="007F221F"/>
    <w:rsid w:val="007F35EE"/>
    <w:rsid w:val="007F3B9D"/>
    <w:rsid w:val="008004DF"/>
    <w:rsid w:val="008027F9"/>
    <w:rsid w:val="008029BD"/>
    <w:rsid w:val="0080679D"/>
    <w:rsid w:val="00806DB8"/>
    <w:rsid w:val="00806F2A"/>
    <w:rsid w:val="0080705C"/>
    <w:rsid w:val="00810640"/>
    <w:rsid w:val="00815020"/>
    <w:rsid w:val="008153CD"/>
    <w:rsid w:val="00826DE6"/>
    <w:rsid w:val="00830E0B"/>
    <w:rsid w:val="008323F3"/>
    <w:rsid w:val="008340BC"/>
    <w:rsid w:val="00835C5C"/>
    <w:rsid w:val="008400E2"/>
    <w:rsid w:val="008419BB"/>
    <w:rsid w:val="0084238D"/>
    <w:rsid w:val="00847AEF"/>
    <w:rsid w:val="00851159"/>
    <w:rsid w:val="00851A94"/>
    <w:rsid w:val="00852E65"/>
    <w:rsid w:val="00852F24"/>
    <w:rsid w:val="00853763"/>
    <w:rsid w:val="00860459"/>
    <w:rsid w:val="008649A3"/>
    <w:rsid w:val="0086692F"/>
    <w:rsid w:val="00866988"/>
    <w:rsid w:val="008744F8"/>
    <w:rsid w:val="008773DB"/>
    <w:rsid w:val="0088080B"/>
    <w:rsid w:val="00880B9E"/>
    <w:rsid w:val="00881A54"/>
    <w:rsid w:val="00883B2D"/>
    <w:rsid w:val="008876B0"/>
    <w:rsid w:val="00892556"/>
    <w:rsid w:val="00895D1C"/>
    <w:rsid w:val="00897DFA"/>
    <w:rsid w:val="008A0195"/>
    <w:rsid w:val="008A1CC3"/>
    <w:rsid w:val="008B5A22"/>
    <w:rsid w:val="008C0931"/>
    <w:rsid w:val="008C1130"/>
    <w:rsid w:val="008C14F5"/>
    <w:rsid w:val="008C1A53"/>
    <w:rsid w:val="008C2740"/>
    <w:rsid w:val="008C4A61"/>
    <w:rsid w:val="008D60DF"/>
    <w:rsid w:val="008D65CD"/>
    <w:rsid w:val="008E0FBE"/>
    <w:rsid w:val="008E1676"/>
    <w:rsid w:val="008E1A21"/>
    <w:rsid w:val="008E3958"/>
    <w:rsid w:val="009011B3"/>
    <w:rsid w:val="00901269"/>
    <w:rsid w:val="00901A1D"/>
    <w:rsid w:val="00904BDF"/>
    <w:rsid w:val="00904EBD"/>
    <w:rsid w:val="009103A5"/>
    <w:rsid w:val="00911316"/>
    <w:rsid w:val="00914A2A"/>
    <w:rsid w:val="00914D79"/>
    <w:rsid w:val="00916BC0"/>
    <w:rsid w:val="00923189"/>
    <w:rsid w:val="009240CA"/>
    <w:rsid w:val="009245CD"/>
    <w:rsid w:val="00924C8D"/>
    <w:rsid w:val="00931208"/>
    <w:rsid w:val="00931953"/>
    <w:rsid w:val="00932A88"/>
    <w:rsid w:val="00933B96"/>
    <w:rsid w:val="0093419E"/>
    <w:rsid w:val="00941F4C"/>
    <w:rsid w:val="00942BAD"/>
    <w:rsid w:val="00943064"/>
    <w:rsid w:val="009562C9"/>
    <w:rsid w:val="009564A0"/>
    <w:rsid w:val="0095759B"/>
    <w:rsid w:val="00965FAF"/>
    <w:rsid w:val="00971BA3"/>
    <w:rsid w:val="00981D24"/>
    <w:rsid w:val="00983866"/>
    <w:rsid w:val="00991DCF"/>
    <w:rsid w:val="00991F1A"/>
    <w:rsid w:val="00993BCA"/>
    <w:rsid w:val="00996430"/>
    <w:rsid w:val="009975B5"/>
    <w:rsid w:val="009A0D55"/>
    <w:rsid w:val="009A2E1B"/>
    <w:rsid w:val="009B1C98"/>
    <w:rsid w:val="009B2709"/>
    <w:rsid w:val="009B6802"/>
    <w:rsid w:val="009B7385"/>
    <w:rsid w:val="009C0C7A"/>
    <w:rsid w:val="009C3299"/>
    <w:rsid w:val="009C416C"/>
    <w:rsid w:val="009C555B"/>
    <w:rsid w:val="009C6DCD"/>
    <w:rsid w:val="009C7006"/>
    <w:rsid w:val="009D2D13"/>
    <w:rsid w:val="009D51A5"/>
    <w:rsid w:val="009D63E6"/>
    <w:rsid w:val="009E4EE1"/>
    <w:rsid w:val="009E7372"/>
    <w:rsid w:val="00A02094"/>
    <w:rsid w:val="00A02355"/>
    <w:rsid w:val="00A03021"/>
    <w:rsid w:val="00A03180"/>
    <w:rsid w:val="00A0710E"/>
    <w:rsid w:val="00A10820"/>
    <w:rsid w:val="00A15821"/>
    <w:rsid w:val="00A16899"/>
    <w:rsid w:val="00A17585"/>
    <w:rsid w:val="00A23E79"/>
    <w:rsid w:val="00A246DB"/>
    <w:rsid w:val="00A250FD"/>
    <w:rsid w:val="00A262D1"/>
    <w:rsid w:val="00A2649A"/>
    <w:rsid w:val="00A26823"/>
    <w:rsid w:val="00A32A59"/>
    <w:rsid w:val="00A36633"/>
    <w:rsid w:val="00A37473"/>
    <w:rsid w:val="00A40757"/>
    <w:rsid w:val="00A4181D"/>
    <w:rsid w:val="00A44828"/>
    <w:rsid w:val="00A46231"/>
    <w:rsid w:val="00A52949"/>
    <w:rsid w:val="00A54E3B"/>
    <w:rsid w:val="00A57459"/>
    <w:rsid w:val="00A60FEF"/>
    <w:rsid w:val="00A62294"/>
    <w:rsid w:val="00A6336B"/>
    <w:rsid w:val="00A66647"/>
    <w:rsid w:val="00A67EA0"/>
    <w:rsid w:val="00A76BA9"/>
    <w:rsid w:val="00A76E6B"/>
    <w:rsid w:val="00A826F2"/>
    <w:rsid w:val="00A8314E"/>
    <w:rsid w:val="00A84681"/>
    <w:rsid w:val="00A866DF"/>
    <w:rsid w:val="00A87306"/>
    <w:rsid w:val="00A913B7"/>
    <w:rsid w:val="00A91794"/>
    <w:rsid w:val="00A91E55"/>
    <w:rsid w:val="00A93B25"/>
    <w:rsid w:val="00AA1F7E"/>
    <w:rsid w:val="00AA4F6B"/>
    <w:rsid w:val="00AA5DD0"/>
    <w:rsid w:val="00AA6686"/>
    <w:rsid w:val="00AA76AD"/>
    <w:rsid w:val="00AB0639"/>
    <w:rsid w:val="00AB279F"/>
    <w:rsid w:val="00AB382E"/>
    <w:rsid w:val="00AB6D56"/>
    <w:rsid w:val="00AC25B6"/>
    <w:rsid w:val="00AD0D29"/>
    <w:rsid w:val="00AD292F"/>
    <w:rsid w:val="00AD581C"/>
    <w:rsid w:val="00AD6ABB"/>
    <w:rsid w:val="00AD6C9C"/>
    <w:rsid w:val="00AE0037"/>
    <w:rsid w:val="00AE02FA"/>
    <w:rsid w:val="00AE1E15"/>
    <w:rsid w:val="00AE4500"/>
    <w:rsid w:val="00AE4734"/>
    <w:rsid w:val="00AE5A85"/>
    <w:rsid w:val="00AE5CB1"/>
    <w:rsid w:val="00AE7425"/>
    <w:rsid w:val="00AF033C"/>
    <w:rsid w:val="00AF33F2"/>
    <w:rsid w:val="00AF383D"/>
    <w:rsid w:val="00AF782F"/>
    <w:rsid w:val="00B05E85"/>
    <w:rsid w:val="00B06FCA"/>
    <w:rsid w:val="00B10179"/>
    <w:rsid w:val="00B10459"/>
    <w:rsid w:val="00B1188A"/>
    <w:rsid w:val="00B1365A"/>
    <w:rsid w:val="00B13AC1"/>
    <w:rsid w:val="00B13D74"/>
    <w:rsid w:val="00B1695C"/>
    <w:rsid w:val="00B16BD3"/>
    <w:rsid w:val="00B171D4"/>
    <w:rsid w:val="00B26B0A"/>
    <w:rsid w:val="00B276C7"/>
    <w:rsid w:val="00B313C1"/>
    <w:rsid w:val="00B320D2"/>
    <w:rsid w:val="00B339B1"/>
    <w:rsid w:val="00B34C6C"/>
    <w:rsid w:val="00B35BF9"/>
    <w:rsid w:val="00B41963"/>
    <w:rsid w:val="00B45E7A"/>
    <w:rsid w:val="00B473B6"/>
    <w:rsid w:val="00B50BB3"/>
    <w:rsid w:val="00B53557"/>
    <w:rsid w:val="00B544A3"/>
    <w:rsid w:val="00B5595A"/>
    <w:rsid w:val="00B55BCC"/>
    <w:rsid w:val="00B565BA"/>
    <w:rsid w:val="00B6231C"/>
    <w:rsid w:val="00B62EAD"/>
    <w:rsid w:val="00B649AE"/>
    <w:rsid w:val="00B64F88"/>
    <w:rsid w:val="00B67D84"/>
    <w:rsid w:val="00B72A8D"/>
    <w:rsid w:val="00B72D91"/>
    <w:rsid w:val="00B739A0"/>
    <w:rsid w:val="00B83099"/>
    <w:rsid w:val="00B83B80"/>
    <w:rsid w:val="00B85110"/>
    <w:rsid w:val="00B852BB"/>
    <w:rsid w:val="00B86D08"/>
    <w:rsid w:val="00B9131C"/>
    <w:rsid w:val="00B935BD"/>
    <w:rsid w:val="00B94301"/>
    <w:rsid w:val="00B95E4C"/>
    <w:rsid w:val="00B96946"/>
    <w:rsid w:val="00B96C03"/>
    <w:rsid w:val="00BA1B77"/>
    <w:rsid w:val="00BA35C4"/>
    <w:rsid w:val="00BA43B5"/>
    <w:rsid w:val="00BA48D2"/>
    <w:rsid w:val="00BB1921"/>
    <w:rsid w:val="00BB3C45"/>
    <w:rsid w:val="00BB6E6E"/>
    <w:rsid w:val="00BC1954"/>
    <w:rsid w:val="00BC2EC1"/>
    <w:rsid w:val="00BC6E27"/>
    <w:rsid w:val="00BD0AA4"/>
    <w:rsid w:val="00BD2FF5"/>
    <w:rsid w:val="00BD4495"/>
    <w:rsid w:val="00BD4EAD"/>
    <w:rsid w:val="00BD570C"/>
    <w:rsid w:val="00BD5FD9"/>
    <w:rsid w:val="00BE0DB2"/>
    <w:rsid w:val="00BE27E8"/>
    <w:rsid w:val="00BE2B56"/>
    <w:rsid w:val="00BE3800"/>
    <w:rsid w:val="00BE6D31"/>
    <w:rsid w:val="00BF11C3"/>
    <w:rsid w:val="00BF1E12"/>
    <w:rsid w:val="00BF277F"/>
    <w:rsid w:val="00BF7119"/>
    <w:rsid w:val="00C004C6"/>
    <w:rsid w:val="00C0141B"/>
    <w:rsid w:val="00C019A1"/>
    <w:rsid w:val="00C07B34"/>
    <w:rsid w:val="00C12A35"/>
    <w:rsid w:val="00C12FAD"/>
    <w:rsid w:val="00C150EA"/>
    <w:rsid w:val="00C15F7E"/>
    <w:rsid w:val="00C17F56"/>
    <w:rsid w:val="00C20C5B"/>
    <w:rsid w:val="00C213D5"/>
    <w:rsid w:val="00C25021"/>
    <w:rsid w:val="00C26FE4"/>
    <w:rsid w:val="00C30DDC"/>
    <w:rsid w:val="00C320AD"/>
    <w:rsid w:val="00C3354E"/>
    <w:rsid w:val="00C401E2"/>
    <w:rsid w:val="00C418FF"/>
    <w:rsid w:val="00C43B06"/>
    <w:rsid w:val="00C45693"/>
    <w:rsid w:val="00C46EBC"/>
    <w:rsid w:val="00C53F9F"/>
    <w:rsid w:val="00C5734E"/>
    <w:rsid w:val="00C60062"/>
    <w:rsid w:val="00C60F0F"/>
    <w:rsid w:val="00C620F1"/>
    <w:rsid w:val="00C64C8E"/>
    <w:rsid w:val="00C66455"/>
    <w:rsid w:val="00C71BC5"/>
    <w:rsid w:val="00C739FB"/>
    <w:rsid w:val="00C73B3B"/>
    <w:rsid w:val="00C80E22"/>
    <w:rsid w:val="00C810C6"/>
    <w:rsid w:val="00C81C00"/>
    <w:rsid w:val="00C81E82"/>
    <w:rsid w:val="00C848E7"/>
    <w:rsid w:val="00C84BDE"/>
    <w:rsid w:val="00C8687B"/>
    <w:rsid w:val="00C93774"/>
    <w:rsid w:val="00C96F37"/>
    <w:rsid w:val="00C974C9"/>
    <w:rsid w:val="00CA4578"/>
    <w:rsid w:val="00CA5457"/>
    <w:rsid w:val="00CA5C27"/>
    <w:rsid w:val="00CB27B7"/>
    <w:rsid w:val="00CB636D"/>
    <w:rsid w:val="00CC05E3"/>
    <w:rsid w:val="00CC1EEC"/>
    <w:rsid w:val="00CC3D94"/>
    <w:rsid w:val="00CC3F2E"/>
    <w:rsid w:val="00CC56AB"/>
    <w:rsid w:val="00CC73DF"/>
    <w:rsid w:val="00CC77E2"/>
    <w:rsid w:val="00CD5044"/>
    <w:rsid w:val="00CE01DB"/>
    <w:rsid w:val="00CE7BDA"/>
    <w:rsid w:val="00CE7FAC"/>
    <w:rsid w:val="00CF04CA"/>
    <w:rsid w:val="00CF0EC6"/>
    <w:rsid w:val="00CF1E11"/>
    <w:rsid w:val="00CF2E41"/>
    <w:rsid w:val="00CF46C6"/>
    <w:rsid w:val="00CF481D"/>
    <w:rsid w:val="00CF5005"/>
    <w:rsid w:val="00CF5184"/>
    <w:rsid w:val="00CF767E"/>
    <w:rsid w:val="00D00055"/>
    <w:rsid w:val="00D00C77"/>
    <w:rsid w:val="00D0164F"/>
    <w:rsid w:val="00D0459E"/>
    <w:rsid w:val="00D0598C"/>
    <w:rsid w:val="00D07F22"/>
    <w:rsid w:val="00D168B5"/>
    <w:rsid w:val="00D22407"/>
    <w:rsid w:val="00D22815"/>
    <w:rsid w:val="00D23EFF"/>
    <w:rsid w:val="00D267AF"/>
    <w:rsid w:val="00D26D25"/>
    <w:rsid w:val="00D324B4"/>
    <w:rsid w:val="00D4135F"/>
    <w:rsid w:val="00D4185A"/>
    <w:rsid w:val="00D431FD"/>
    <w:rsid w:val="00D43C89"/>
    <w:rsid w:val="00D46997"/>
    <w:rsid w:val="00D50F14"/>
    <w:rsid w:val="00D52594"/>
    <w:rsid w:val="00D532BA"/>
    <w:rsid w:val="00D565F3"/>
    <w:rsid w:val="00D57F9A"/>
    <w:rsid w:val="00D60352"/>
    <w:rsid w:val="00D60484"/>
    <w:rsid w:val="00D61AA8"/>
    <w:rsid w:val="00D6434D"/>
    <w:rsid w:val="00D65CBF"/>
    <w:rsid w:val="00D65E80"/>
    <w:rsid w:val="00D65EAC"/>
    <w:rsid w:val="00D6645A"/>
    <w:rsid w:val="00D71139"/>
    <w:rsid w:val="00D724D2"/>
    <w:rsid w:val="00D73D36"/>
    <w:rsid w:val="00D7555C"/>
    <w:rsid w:val="00D760E4"/>
    <w:rsid w:val="00D83776"/>
    <w:rsid w:val="00D91582"/>
    <w:rsid w:val="00D91ECC"/>
    <w:rsid w:val="00D92A9A"/>
    <w:rsid w:val="00D92BC5"/>
    <w:rsid w:val="00D93686"/>
    <w:rsid w:val="00DA2246"/>
    <w:rsid w:val="00DA2C95"/>
    <w:rsid w:val="00DA3411"/>
    <w:rsid w:val="00DA542A"/>
    <w:rsid w:val="00DA5A51"/>
    <w:rsid w:val="00DA5BDB"/>
    <w:rsid w:val="00DA6049"/>
    <w:rsid w:val="00DB2844"/>
    <w:rsid w:val="00DB2B68"/>
    <w:rsid w:val="00DB30A3"/>
    <w:rsid w:val="00DB524D"/>
    <w:rsid w:val="00DB542F"/>
    <w:rsid w:val="00DB5546"/>
    <w:rsid w:val="00DB5A3A"/>
    <w:rsid w:val="00DB7BAB"/>
    <w:rsid w:val="00DC0278"/>
    <w:rsid w:val="00DC2284"/>
    <w:rsid w:val="00DC381C"/>
    <w:rsid w:val="00DC5253"/>
    <w:rsid w:val="00DC7BC3"/>
    <w:rsid w:val="00DD0541"/>
    <w:rsid w:val="00DD4770"/>
    <w:rsid w:val="00DD5609"/>
    <w:rsid w:val="00DD7EDB"/>
    <w:rsid w:val="00DE0BBA"/>
    <w:rsid w:val="00DE0C68"/>
    <w:rsid w:val="00DE0D4D"/>
    <w:rsid w:val="00DE3A91"/>
    <w:rsid w:val="00DE44EE"/>
    <w:rsid w:val="00DE7241"/>
    <w:rsid w:val="00DF0340"/>
    <w:rsid w:val="00DF25CD"/>
    <w:rsid w:val="00DF4B8A"/>
    <w:rsid w:val="00DF6052"/>
    <w:rsid w:val="00E00A5B"/>
    <w:rsid w:val="00E012B8"/>
    <w:rsid w:val="00E13093"/>
    <w:rsid w:val="00E15A0C"/>
    <w:rsid w:val="00E17265"/>
    <w:rsid w:val="00E17EBE"/>
    <w:rsid w:val="00E20713"/>
    <w:rsid w:val="00E21F65"/>
    <w:rsid w:val="00E25452"/>
    <w:rsid w:val="00E25A70"/>
    <w:rsid w:val="00E27E1D"/>
    <w:rsid w:val="00E30609"/>
    <w:rsid w:val="00E314E9"/>
    <w:rsid w:val="00E32229"/>
    <w:rsid w:val="00E32D47"/>
    <w:rsid w:val="00E3464C"/>
    <w:rsid w:val="00E354A9"/>
    <w:rsid w:val="00E433B9"/>
    <w:rsid w:val="00E4390A"/>
    <w:rsid w:val="00E43F47"/>
    <w:rsid w:val="00E45AD6"/>
    <w:rsid w:val="00E47CF8"/>
    <w:rsid w:val="00E51E1C"/>
    <w:rsid w:val="00E56B78"/>
    <w:rsid w:val="00E60E07"/>
    <w:rsid w:val="00E6156B"/>
    <w:rsid w:val="00E65272"/>
    <w:rsid w:val="00E708BD"/>
    <w:rsid w:val="00E7130A"/>
    <w:rsid w:val="00E71FBE"/>
    <w:rsid w:val="00E72241"/>
    <w:rsid w:val="00E730BD"/>
    <w:rsid w:val="00E7312D"/>
    <w:rsid w:val="00E751C3"/>
    <w:rsid w:val="00E77D1E"/>
    <w:rsid w:val="00E812C5"/>
    <w:rsid w:val="00E81C29"/>
    <w:rsid w:val="00E82AC6"/>
    <w:rsid w:val="00E84BF0"/>
    <w:rsid w:val="00E84CDD"/>
    <w:rsid w:val="00E87276"/>
    <w:rsid w:val="00E90CC3"/>
    <w:rsid w:val="00E9118D"/>
    <w:rsid w:val="00E92171"/>
    <w:rsid w:val="00E92183"/>
    <w:rsid w:val="00E94734"/>
    <w:rsid w:val="00E963BC"/>
    <w:rsid w:val="00EA4AF7"/>
    <w:rsid w:val="00EA7144"/>
    <w:rsid w:val="00EB27AA"/>
    <w:rsid w:val="00EB4BBA"/>
    <w:rsid w:val="00EB6BCA"/>
    <w:rsid w:val="00EC38BB"/>
    <w:rsid w:val="00EC401A"/>
    <w:rsid w:val="00EC6476"/>
    <w:rsid w:val="00EC69F9"/>
    <w:rsid w:val="00ED032D"/>
    <w:rsid w:val="00ED3312"/>
    <w:rsid w:val="00ED4B71"/>
    <w:rsid w:val="00ED6F35"/>
    <w:rsid w:val="00ED6FD9"/>
    <w:rsid w:val="00ED789C"/>
    <w:rsid w:val="00EE0062"/>
    <w:rsid w:val="00EE0318"/>
    <w:rsid w:val="00EE1EA6"/>
    <w:rsid w:val="00EE2B61"/>
    <w:rsid w:val="00EE4698"/>
    <w:rsid w:val="00EE6448"/>
    <w:rsid w:val="00EE66D5"/>
    <w:rsid w:val="00EE76AF"/>
    <w:rsid w:val="00EF1188"/>
    <w:rsid w:val="00EF36A7"/>
    <w:rsid w:val="00EF37DD"/>
    <w:rsid w:val="00EF3D30"/>
    <w:rsid w:val="00EF4919"/>
    <w:rsid w:val="00EF7B05"/>
    <w:rsid w:val="00F00504"/>
    <w:rsid w:val="00F01E55"/>
    <w:rsid w:val="00F0211C"/>
    <w:rsid w:val="00F03019"/>
    <w:rsid w:val="00F0512E"/>
    <w:rsid w:val="00F12F74"/>
    <w:rsid w:val="00F164E3"/>
    <w:rsid w:val="00F172F2"/>
    <w:rsid w:val="00F176BD"/>
    <w:rsid w:val="00F2504D"/>
    <w:rsid w:val="00F25381"/>
    <w:rsid w:val="00F2659C"/>
    <w:rsid w:val="00F308F0"/>
    <w:rsid w:val="00F328CD"/>
    <w:rsid w:val="00F32EBB"/>
    <w:rsid w:val="00F441F9"/>
    <w:rsid w:val="00F46397"/>
    <w:rsid w:val="00F4726B"/>
    <w:rsid w:val="00F4744B"/>
    <w:rsid w:val="00F528DA"/>
    <w:rsid w:val="00F528F4"/>
    <w:rsid w:val="00F52FCA"/>
    <w:rsid w:val="00F531C4"/>
    <w:rsid w:val="00F54387"/>
    <w:rsid w:val="00F557DD"/>
    <w:rsid w:val="00F61531"/>
    <w:rsid w:val="00F6180F"/>
    <w:rsid w:val="00F648C3"/>
    <w:rsid w:val="00F6799E"/>
    <w:rsid w:val="00F67AB3"/>
    <w:rsid w:val="00F71BE2"/>
    <w:rsid w:val="00F77B01"/>
    <w:rsid w:val="00F8170F"/>
    <w:rsid w:val="00F84030"/>
    <w:rsid w:val="00F848AF"/>
    <w:rsid w:val="00F90A23"/>
    <w:rsid w:val="00F97B0B"/>
    <w:rsid w:val="00FA506E"/>
    <w:rsid w:val="00FA7FC7"/>
    <w:rsid w:val="00FB2450"/>
    <w:rsid w:val="00FB3254"/>
    <w:rsid w:val="00FB3457"/>
    <w:rsid w:val="00FB35F2"/>
    <w:rsid w:val="00FB5867"/>
    <w:rsid w:val="00FB6A20"/>
    <w:rsid w:val="00FC0368"/>
    <w:rsid w:val="00FC1B68"/>
    <w:rsid w:val="00FC2059"/>
    <w:rsid w:val="00FD42C5"/>
    <w:rsid w:val="00FD522D"/>
    <w:rsid w:val="00FD63B7"/>
    <w:rsid w:val="00FE15EA"/>
    <w:rsid w:val="00FE16E6"/>
    <w:rsid w:val="00FE645A"/>
    <w:rsid w:val="00FE7ACA"/>
    <w:rsid w:val="00FF7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C5AD051"/>
  <w15:docId w15:val="{ECBFEC26-4FD4-446D-AE68-D6E8D7BB3B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VIPheader">
    <w:name w:val="VIPheader"/>
    <w:basedOn w:val="Normal"/>
    <w:rsid w:val="002D5935"/>
    <w:pPr>
      <w:autoSpaceDE w:val="0"/>
      <w:autoSpaceDN w:val="0"/>
      <w:adjustRightInd w:val="0"/>
    </w:pPr>
    <w:rPr>
      <w:rFonts w:ascii="Comic Sans MS" w:hAnsi="Comic Sans MS" w:cs="Comic Sans MS"/>
    </w:rPr>
  </w:style>
  <w:style w:type="paragraph" w:customStyle="1" w:styleId="cashopt">
    <w:name w:val="cashopt"/>
    <w:basedOn w:val="Normal"/>
    <w:rsid w:val="002D5935"/>
    <w:pPr>
      <w:autoSpaceDE w:val="0"/>
      <w:autoSpaceDN w:val="0"/>
      <w:adjustRightInd w:val="0"/>
    </w:pPr>
    <w:rPr>
      <w:rFonts w:ascii="Comic Sans MS" w:hAnsi="Comic Sans MS" w:cs="Comic Sans MS"/>
      <w:sz w:val="18"/>
      <w:szCs w:val="18"/>
    </w:rPr>
  </w:style>
  <w:style w:type="paragraph" w:customStyle="1" w:styleId="smallwinnum">
    <w:name w:val="smallwinnum"/>
    <w:basedOn w:val="Normal"/>
    <w:rsid w:val="00330136"/>
    <w:pPr>
      <w:autoSpaceDE w:val="0"/>
      <w:autoSpaceDN w:val="0"/>
      <w:adjustRightInd w:val="0"/>
    </w:pPr>
    <w:rPr>
      <w:rFonts w:ascii="Comic Sans MS" w:hAnsi="Comic Sans MS" w:cs="Comic Sans MS"/>
      <w:sz w:val="16"/>
      <w:szCs w:val="20"/>
    </w:rPr>
  </w:style>
  <w:style w:type="paragraph" w:styleId="Header">
    <w:name w:val="header"/>
    <w:basedOn w:val="Normal"/>
    <w:rsid w:val="00481AE5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481AE5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semiHidden/>
    <w:unhideWhenUsed/>
    <w:rsid w:val="00496F0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496F0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rich\Downloads\Letterhead_Template_May2017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3BFBC6-07A5-45C3-B537-2F8D61DCA3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Letterhead_Template_May2017</Template>
  <TotalTime>0</TotalTime>
  <Pages>2</Pages>
  <Words>178</Words>
  <Characters>1016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Iowa-Lottery</Company>
  <LinksUpToDate>false</LinksUpToDate>
  <CharactersWithSpaces>1192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Rich, Terry [ILOT]</dc:creator>
  <cp:lastModifiedBy>TeBockhorst, Teri [ILOT]</cp:lastModifiedBy>
  <cp:revision>2</cp:revision>
  <cp:lastPrinted>2017-05-26T19:29:00Z</cp:lastPrinted>
  <dcterms:created xsi:type="dcterms:W3CDTF">2018-05-21T21:00:00Z</dcterms:created>
  <dcterms:modified xsi:type="dcterms:W3CDTF">2018-05-21T21:00:00Z</dcterms:modified>
</cp:coreProperties>
</file>